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3A60E" w14:textId="2EDDDAD5" w:rsidR="001D2A11" w:rsidRPr="005B460E" w:rsidRDefault="001D2A11" w:rsidP="001D2A11">
      <w:pPr>
        <w:pStyle w:val="Default"/>
        <w:rPr>
          <w:rFonts w:asciiTheme="majorHAnsi" w:hAnsiTheme="majorHAnsi"/>
          <w:sz w:val="23"/>
          <w:szCs w:val="23"/>
          <w:lang w:val="nl-BE"/>
        </w:rPr>
      </w:pPr>
      <w:r w:rsidRPr="005B460E">
        <w:rPr>
          <w:rFonts w:asciiTheme="majorHAnsi" w:hAnsiTheme="majorHAnsi"/>
          <w:sz w:val="23"/>
          <w:szCs w:val="23"/>
          <w:lang w:val="nl-BE"/>
        </w:rPr>
        <w:t xml:space="preserve">Beste </w:t>
      </w:r>
      <w:r w:rsidR="007062E6" w:rsidRPr="005B460E">
        <w:rPr>
          <w:rFonts w:asciiTheme="majorHAnsi" w:hAnsiTheme="majorHAnsi"/>
          <w:sz w:val="23"/>
          <w:szCs w:val="23"/>
          <w:lang w:val="nl-BE"/>
        </w:rPr>
        <w:t>leerkrachten</w:t>
      </w:r>
      <w:r w:rsidRPr="005B460E">
        <w:rPr>
          <w:rFonts w:asciiTheme="majorHAnsi" w:hAnsiTheme="majorHAnsi"/>
          <w:sz w:val="23"/>
          <w:szCs w:val="23"/>
          <w:lang w:val="nl-BE"/>
        </w:rPr>
        <w:t>,</w:t>
      </w:r>
      <w:r w:rsidR="00870EDE" w:rsidRPr="005B460E">
        <w:rPr>
          <w:rFonts w:asciiTheme="majorHAnsi" w:hAnsiTheme="majorHAnsi"/>
          <w:sz w:val="23"/>
          <w:szCs w:val="23"/>
          <w:lang w:val="nl-BE"/>
        </w:rPr>
        <w:t xml:space="preserve"> directie, zorgcoördinator,</w:t>
      </w:r>
    </w:p>
    <w:p w14:paraId="5B284127" w14:textId="77777777" w:rsidR="00A47BB9" w:rsidRPr="005B460E" w:rsidRDefault="00A47BB9" w:rsidP="001D2A11">
      <w:pPr>
        <w:rPr>
          <w:rFonts w:asciiTheme="majorHAnsi" w:hAnsiTheme="majorHAnsi"/>
          <w:sz w:val="23"/>
          <w:szCs w:val="23"/>
        </w:rPr>
      </w:pPr>
    </w:p>
    <w:p w14:paraId="2C16273A" w14:textId="612D901B" w:rsidR="001D2A11" w:rsidRPr="005B460E" w:rsidRDefault="00870EDE" w:rsidP="001D2A11">
      <w:pPr>
        <w:rPr>
          <w:rFonts w:asciiTheme="majorHAnsi" w:hAnsiTheme="majorHAnsi"/>
          <w:sz w:val="23"/>
          <w:szCs w:val="23"/>
        </w:rPr>
      </w:pPr>
      <w:r w:rsidRPr="005B460E">
        <w:rPr>
          <w:rFonts w:asciiTheme="majorHAnsi" w:hAnsiTheme="majorHAnsi"/>
          <w:sz w:val="23"/>
          <w:szCs w:val="23"/>
        </w:rPr>
        <w:t xml:space="preserve">Hieronder vindt u een overzicht van de data van </w:t>
      </w:r>
      <w:r w:rsidR="001D2A11" w:rsidRPr="005B460E">
        <w:rPr>
          <w:rFonts w:asciiTheme="majorHAnsi" w:hAnsiTheme="majorHAnsi"/>
          <w:sz w:val="23"/>
          <w:szCs w:val="23"/>
        </w:rPr>
        <w:t>groepsbijeenkomsten van het STOP4-7-programma</w:t>
      </w:r>
      <w:r w:rsidRPr="005B460E">
        <w:rPr>
          <w:rFonts w:asciiTheme="majorHAnsi" w:hAnsiTheme="majorHAnsi"/>
          <w:sz w:val="23"/>
          <w:szCs w:val="23"/>
        </w:rPr>
        <w:t>.</w:t>
      </w:r>
      <w:r w:rsidR="00E0736A" w:rsidRPr="005B460E">
        <w:rPr>
          <w:rFonts w:asciiTheme="majorHAnsi" w:hAnsiTheme="majorHAnsi"/>
          <w:sz w:val="23"/>
          <w:szCs w:val="23"/>
        </w:rPr>
        <w:t xml:space="preserve"> Voor de ouders en leerlingen is de bijeenkomst steeds op een dinsdag. </w:t>
      </w:r>
      <w:r w:rsidR="005B460E" w:rsidRPr="005B460E">
        <w:rPr>
          <w:rFonts w:asciiTheme="majorHAnsi" w:hAnsiTheme="majorHAnsi"/>
          <w:sz w:val="23"/>
          <w:szCs w:val="23"/>
        </w:rPr>
        <w:t>Voor leerkrachten/zorgcoördinator gaan 4 bijeenkomsten door op woensdagvoormiddag.</w:t>
      </w:r>
    </w:p>
    <w:p w14:paraId="68EBAFC3" w14:textId="77777777" w:rsidR="001D2A11" w:rsidRPr="005B460E" w:rsidRDefault="001D2A11" w:rsidP="001D2A11">
      <w:pPr>
        <w:rPr>
          <w:rFonts w:asciiTheme="majorHAnsi" w:hAnsiTheme="majorHAnsi"/>
        </w:rPr>
      </w:pPr>
    </w:p>
    <w:tbl>
      <w:tblPr>
        <w:tblStyle w:val="Tabelraster"/>
        <w:tblW w:w="8778" w:type="dxa"/>
        <w:tblLook w:val="04A0" w:firstRow="1" w:lastRow="0" w:firstColumn="1" w:lastColumn="0" w:noHBand="0" w:noVBand="1"/>
      </w:tblPr>
      <w:tblGrid>
        <w:gridCol w:w="2931"/>
        <w:gridCol w:w="2967"/>
        <w:gridCol w:w="2880"/>
      </w:tblGrid>
      <w:tr w:rsidR="0075758E" w:rsidRPr="005B460E" w14:paraId="557F2086" w14:textId="233B4B9F" w:rsidTr="0075758E">
        <w:tc>
          <w:tcPr>
            <w:tcW w:w="2931" w:type="dxa"/>
          </w:tcPr>
          <w:p w14:paraId="34C2C7EC" w14:textId="77777777" w:rsidR="0075758E" w:rsidRPr="005B460E" w:rsidRDefault="0075758E" w:rsidP="0075758E">
            <w:pPr>
              <w:pStyle w:val="Default"/>
              <w:rPr>
                <w:rFonts w:asciiTheme="majorHAnsi" w:hAnsiTheme="majorHAnsi"/>
                <w:b/>
                <w:sz w:val="22"/>
                <w:szCs w:val="22"/>
              </w:rPr>
            </w:pPr>
            <w:r w:rsidRPr="005B460E">
              <w:rPr>
                <w:rFonts w:asciiTheme="majorHAnsi" w:hAnsiTheme="majorHAnsi"/>
                <w:b/>
                <w:sz w:val="22"/>
                <w:szCs w:val="22"/>
              </w:rPr>
              <w:t>Kindtraining</w:t>
            </w:r>
          </w:p>
        </w:tc>
        <w:tc>
          <w:tcPr>
            <w:tcW w:w="2967" w:type="dxa"/>
          </w:tcPr>
          <w:p w14:paraId="2F7C7AC8" w14:textId="77777777" w:rsidR="0075758E" w:rsidRPr="005B460E" w:rsidRDefault="0075758E" w:rsidP="0075758E">
            <w:pPr>
              <w:pStyle w:val="Default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5B460E">
              <w:rPr>
                <w:rFonts w:asciiTheme="majorHAnsi" w:hAnsiTheme="majorHAnsi"/>
                <w:b/>
                <w:sz w:val="22"/>
                <w:szCs w:val="22"/>
              </w:rPr>
              <w:t>Ouderbijeenkomsten</w:t>
            </w:r>
            <w:proofErr w:type="spellEnd"/>
          </w:p>
        </w:tc>
        <w:tc>
          <w:tcPr>
            <w:tcW w:w="2880" w:type="dxa"/>
          </w:tcPr>
          <w:p w14:paraId="3756327C" w14:textId="5E3577E4" w:rsidR="0075758E" w:rsidRPr="005B460E" w:rsidRDefault="0075758E" w:rsidP="0075758E">
            <w:pPr>
              <w:pStyle w:val="Default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5B460E">
              <w:rPr>
                <w:rFonts w:asciiTheme="majorHAnsi" w:hAnsiTheme="majorHAnsi"/>
                <w:b/>
                <w:sz w:val="22"/>
                <w:szCs w:val="22"/>
              </w:rPr>
              <w:t>Leerkrachtbijeenkomsten</w:t>
            </w:r>
            <w:proofErr w:type="spellEnd"/>
          </w:p>
        </w:tc>
      </w:tr>
      <w:tr w:rsidR="00C73DFE" w:rsidRPr="005B460E" w14:paraId="7FDAC66E" w14:textId="3C88DA55" w:rsidTr="0075758E">
        <w:tc>
          <w:tcPr>
            <w:tcW w:w="2931" w:type="dxa"/>
          </w:tcPr>
          <w:p w14:paraId="25E56FD9" w14:textId="09389654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2 </w:t>
            </w:r>
            <w:proofErr w:type="spellStart"/>
            <w:r>
              <w:rPr>
                <w:sz w:val="22"/>
                <w:szCs w:val="22"/>
              </w:rPr>
              <w:t>maart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7" w:type="dxa"/>
          </w:tcPr>
          <w:p w14:paraId="27A4FF16" w14:textId="7C331982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2 </w:t>
            </w:r>
            <w:proofErr w:type="spellStart"/>
            <w:r>
              <w:rPr>
                <w:sz w:val="22"/>
                <w:szCs w:val="22"/>
              </w:rPr>
              <w:t>maart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</w:tcPr>
          <w:p w14:paraId="08BD4095" w14:textId="77777777" w:rsidR="00C73DFE" w:rsidRPr="005B460E" w:rsidRDefault="00C73DFE" w:rsidP="00C73DFE">
            <w:pPr>
              <w:spacing w:line="276" w:lineRule="auto"/>
              <w:rPr>
                <w:rFonts w:asciiTheme="majorHAnsi" w:hAnsiTheme="majorHAnsi"/>
              </w:rPr>
            </w:pPr>
          </w:p>
          <w:p w14:paraId="33DD6548" w14:textId="63C004D2" w:rsidR="00C73DFE" w:rsidRPr="005B460E" w:rsidRDefault="00C73DFE" w:rsidP="00C73DFE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C73DFE" w:rsidRPr="005B460E" w14:paraId="76005155" w14:textId="74933E3B" w:rsidTr="0075758E">
        <w:tc>
          <w:tcPr>
            <w:tcW w:w="2931" w:type="dxa"/>
          </w:tcPr>
          <w:p w14:paraId="75FF40C2" w14:textId="3D1C8DAD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9 </w:t>
            </w:r>
            <w:proofErr w:type="spellStart"/>
            <w:r>
              <w:rPr>
                <w:sz w:val="22"/>
                <w:szCs w:val="22"/>
              </w:rPr>
              <w:t>maart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7" w:type="dxa"/>
          </w:tcPr>
          <w:p w14:paraId="0E51DFB8" w14:textId="2A753818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9 </w:t>
            </w:r>
            <w:proofErr w:type="spellStart"/>
            <w:r>
              <w:rPr>
                <w:sz w:val="22"/>
                <w:szCs w:val="22"/>
              </w:rPr>
              <w:t>maart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</w:tcPr>
          <w:p w14:paraId="4A658E88" w14:textId="77777777" w:rsidR="00C73DFE" w:rsidRDefault="00C73DFE" w:rsidP="00C73DFE">
            <w:pPr>
              <w:pStyle w:val="Default"/>
              <w:rPr>
                <w:sz w:val="22"/>
                <w:szCs w:val="22"/>
                <w:lang w:val="nl-BE"/>
              </w:rPr>
            </w:pPr>
          </w:p>
          <w:p w14:paraId="7D4961D4" w14:textId="30518A3D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  <w:lang w:val="nl-BE"/>
              </w:rPr>
              <w:t>Woensdag 1</w:t>
            </w:r>
            <w:r w:rsidR="00EE2DA6">
              <w:rPr>
                <w:sz w:val="22"/>
                <w:szCs w:val="22"/>
                <w:lang w:val="nl-BE"/>
              </w:rPr>
              <w:t>0</w:t>
            </w:r>
            <w:r>
              <w:rPr>
                <w:sz w:val="22"/>
                <w:szCs w:val="22"/>
                <w:lang w:val="nl-BE"/>
              </w:rPr>
              <w:t xml:space="preserve"> maart</w:t>
            </w:r>
          </w:p>
        </w:tc>
      </w:tr>
      <w:tr w:rsidR="00C73DFE" w:rsidRPr="005B460E" w14:paraId="3F3E551C" w14:textId="2CADFB6B" w:rsidTr="0075758E">
        <w:tc>
          <w:tcPr>
            <w:tcW w:w="2931" w:type="dxa"/>
          </w:tcPr>
          <w:p w14:paraId="17CBEAA3" w14:textId="7D4387EC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16 </w:t>
            </w:r>
            <w:proofErr w:type="spellStart"/>
            <w:r>
              <w:rPr>
                <w:sz w:val="22"/>
                <w:szCs w:val="22"/>
              </w:rPr>
              <w:t>maart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7" w:type="dxa"/>
          </w:tcPr>
          <w:p w14:paraId="4AD09704" w14:textId="04247E47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16 </w:t>
            </w:r>
            <w:proofErr w:type="spellStart"/>
            <w:r>
              <w:rPr>
                <w:sz w:val="22"/>
                <w:szCs w:val="22"/>
              </w:rPr>
              <w:t>maart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</w:tcPr>
          <w:p w14:paraId="3A0A34BB" w14:textId="77777777" w:rsidR="00C73DFE" w:rsidRDefault="00C73DFE" w:rsidP="00C73DFE">
            <w:pPr>
              <w:pStyle w:val="Default"/>
              <w:rPr>
                <w:sz w:val="22"/>
                <w:szCs w:val="22"/>
                <w:lang w:val="nl-BE"/>
              </w:rPr>
            </w:pPr>
          </w:p>
          <w:p w14:paraId="0B777D28" w14:textId="35AA7B12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73DFE" w:rsidRPr="005B460E" w14:paraId="29DD4D13" w14:textId="058F192B" w:rsidTr="0075758E">
        <w:tc>
          <w:tcPr>
            <w:tcW w:w="2931" w:type="dxa"/>
          </w:tcPr>
          <w:p w14:paraId="118A08D0" w14:textId="17D8EA02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23 </w:t>
            </w:r>
            <w:proofErr w:type="spellStart"/>
            <w:r>
              <w:rPr>
                <w:sz w:val="22"/>
                <w:szCs w:val="22"/>
              </w:rPr>
              <w:t>maart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7" w:type="dxa"/>
          </w:tcPr>
          <w:p w14:paraId="25BEF582" w14:textId="1F4AD92B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23 </w:t>
            </w:r>
            <w:proofErr w:type="spellStart"/>
            <w:r>
              <w:rPr>
                <w:sz w:val="22"/>
                <w:szCs w:val="22"/>
              </w:rPr>
              <w:t>maart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</w:tcPr>
          <w:p w14:paraId="722801B8" w14:textId="77777777" w:rsidR="00C73DFE" w:rsidRDefault="00C73DFE" w:rsidP="00C73DFE">
            <w:pPr>
              <w:pStyle w:val="Default"/>
              <w:jc w:val="center"/>
              <w:rPr>
                <w:sz w:val="22"/>
                <w:szCs w:val="22"/>
                <w:lang w:val="nl-BE"/>
              </w:rPr>
            </w:pPr>
          </w:p>
          <w:p w14:paraId="3596FF47" w14:textId="49EB481E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  <w:lang w:val="nl-BE"/>
              </w:rPr>
              <w:t>Woensdag 2</w:t>
            </w:r>
            <w:r w:rsidR="00EE2DA6">
              <w:rPr>
                <w:sz w:val="22"/>
                <w:szCs w:val="22"/>
                <w:lang w:val="nl-BE"/>
              </w:rPr>
              <w:t>4</w:t>
            </w:r>
            <w:r>
              <w:rPr>
                <w:sz w:val="22"/>
                <w:szCs w:val="22"/>
                <w:lang w:val="nl-BE"/>
              </w:rPr>
              <w:t xml:space="preserve"> maart</w:t>
            </w:r>
          </w:p>
        </w:tc>
      </w:tr>
      <w:tr w:rsidR="00C73DFE" w:rsidRPr="005B460E" w14:paraId="0B17C1F9" w14:textId="7529E208" w:rsidTr="0075758E">
        <w:tc>
          <w:tcPr>
            <w:tcW w:w="2931" w:type="dxa"/>
          </w:tcPr>
          <w:p w14:paraId="6445B000" w14:textId="77777777" w:rsidR="00C73DFE" w:rsidRDefault="00C73DFE" w:rsidP="00C73DFE">
            <w:pPr>
              <w:pStyle w:val="Default"/>
              <w:rPr>
                <w:sz w:val="22"/>
                <w:szCs w:val="22"/>
              </w:rPr>
            </w:pPr>
          </w:p>
          <w:p w14:paraId="77D50A57" w14:textId="689D90D9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13 </w:t>
            </w:r>
            <w:proofErr w:type="spellStart"/>
            <w:r>
              <w:rPr>
                <w:sz w:val="22"/>
                <w:szCs w:val="22"/>
              </w:rPr>
              <w:t>april</w:t>
            </w:r>
            <w:proofErr w:type="spellEnd"/>
          </w:p>
        </w:tc>
        <w:tc>
          <w:tcPr>
            <w:tcW w:w="2967" w:type="dxa"/>
          </w:tcPr>
          <w:p w14:paraId="06CF3C7A" w14:textId="77777777" w:rsidR="00C73DFE" w:rsidRDefault="00C73DFE" w:rsidP="00C73DFE">
            <w:pPr>
              <w:pStyle w:val="Default"/>
              <w:rPr>
                <w:sz w:val="22"/>
                <w:szCs w:val="22"/>
              </w:rPr>
            </w:pPr>
          </w:p>
          <w:p w14:paraId="22E3754D" w14:textId="574FCF23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13 </w:t>
            </w:r>
            <w:proofErr w:type="spellStart"/>
            <w:r>
              <w:rPr>
                <w:sz w:val="22"/>
                <w:szCs w:val="22"/>
              </w:rPr>
              <w:t>april</w:t>
            </w:r>
            <w:proofErr w:type="spellEnd"/>
          </w:p>
        </w:tc>
        <w:tc>
          <w:tcPr>
            <w:tcW w:w="2880" w:type="dxa"/>
          </w:tcPr>
          <w:p w14:paraId="63C47C25" w14:textId="77777777" w:rsidR="00C73DFE" w:rsidRDefault="00C73DFE" w:rsidP="00C73DFE">
            <w:pPr>
              <w:pStyle w:val="Default"/>
              <w:rPr>
                <w:sz w:val="22"/>
                <w:szCs w:val="22"/>
              </w:rPr>
            </w:pPr>
          </w:p>
          <w:p w14:paraId="3B50830B" w14:textId="75C9F51B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73DFE" w:rsidRPr="005B460E" w14:paraId="02240214" w14:textId="1171298B" w:rsidTr="0075758E">
        <w:tc>
          <w:tcPr>
            <w:tcW w:w="2931" w:type="dxa"/>
          </w:tcPr>
          <w:p w14:paraId="28CE6D08" w14:textId="03770FAA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20 </w:t>
            </w:r>
            <w:proofErr w:type="spellStart"/>
            <w:r>
              <w:rPr>
                <w:sz w:val="22"/>
                <w:szCs w:val="22"/>
              </w:rPr>
              <w:t>april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7" w:type="dxa"/>
          </w:tcPr>
          <w:p w14:paraId="43BE99ED" w14:textId="0E229156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20 </w:t>
            </w:r>
            <w:proofErr w:type="spellStart"/>
            <w:r>
              <w:rPr>
                <w:sz w:val="22"/>
                <w:szCs w:val="22"/>
              </w:rPr>
              <w:t>april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</w:tcPr>
          <w:p w14:paraId="03DB8118" w14:textId="77777777" w:rsidR="00C73DFE" w:rsidRDefault="00C73DFE" w:rsidP="00C73DFE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5E86509" w14:textId="16F4FB0E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73DFE" w:rsidRPr="005B460E" w14:paraId="1E9C1A66" w14:textId="43380D43" w:rsidTr="0075758E">
        <w:trPr>
          <w:trHeight w:val="473"/>
        </w:trPr>
        <w:tc>
          <w:tcPr>
            <w:tcW w:w="2931" w:type="dxa"/>
          </w:tcPr>
          <w:p w14:paraId="1BBB53A9" w14:textId="749CD388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27 </w:t>
            </w:r>
            <w:proofErr w:type="spellStart"/>
            <w:r>
              <w:rPr>
                <w:sz w:val="22"/>
                <w:szCs w:val="22"/>
              </w:rPr>
              <w:t>april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7" w:type="dxa"/>
          </w:tcPr>
          <w:p w14:paraId="7C853DAD" w14:textId="0AEBF269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27 </w:t>
            </w:r>
            <w:proofErr w:type="spellStart"/>
            <w:r>
              <w:rPr>
                <w:sz w:val="22"/>
                <w:szCs w:val="22"/>
              </w:rPr>
              <w:t>april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</w:tcPr>
          <w:p w14:paraId="3083ED56" w14:textId="77777777" w:rsidR="00C73DFE" w:rsidRDefault="00C73DFE" w:rsidP="00C73DFE">
            <w:pPr>
              <w:pStyle w:val="Default"/>
              <w:rPr>
                <w:sz w:val="22"/>
                <w:szCs w:val="22"/>
              </w:rPr>
            </w:pPr>
          </w:p>
          <w:p w14:paraId="6BCE181A" w14:textId="7AA2F63B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Woensdag</w:t>
            </w:r>
            <w:proofErr w:type="spellEnd"/>
            <w:r>
              <w:rPr>
                <w:sz w:val="22"/>
                <w:szCs w:val="22"/>
              </w:rPr>
              <w:t xml:space="preserve"> 2</w:t>
            </w:r>
            <w:r w:rsidR="00EE2DA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april</w:t>
            </w:r>
            <w:proofErr w:type="spellEnd"/>
          </w:p>
        </w:tc>
      </w:tr>
      <w:tr w:rsidR="00C73DFE" w:rsidRPr="005B460E" w14:paraId="62F136FC" w14:textId="314B3CBE" w:rsidTr="0075758E">
        <w:trPr>
          <w:trHeight w:val="473"/>
        </w:trPr>
        <w:tc>
          <w:tcPr>
            <w:tcW w:w="2931" w:type="dxa"/>
          </w:tcPr>
          <w:p w14:paraId="3D22B28B" w14:textId="2D56E8A5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4 </w:t>
            </w:r>
            <w:proofErr w:type="spellStart"/>
            <w:r>
              <w:rPr>
                <w:sz w:val="22"/>
                <w:szCs w:val="22"/>
              </w:rPr>
              <w:t>mei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7" w:type="dxa"/>
          </w:tcPr>
          <w:p w14:paraId="77285FD4" w14:textId="7FE0DA4D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4 mei </w:t>
            </w:r>
          </w:p>
        </w:tc>
        <w:tc>
          <w:tcPr>
            <w:tcW w:w="2880" w:type="dxa"/>
          </w:tcPr>
          <w:p w14:paraId="14A14557" w14:textId="77777777" w:rsidR="00C73DFE" w:rsidRDefault="00C73DFE" w:rsidP="00C73DFE">
            <w:pPr>
              <w:pStyle w:val="Default"/>
              <w:rPr>
                <w:sz w:val="22"/>
                <w:szCs w:val="22"/>
              </w:rPr>
            </w:pPr>
          </w:p>
          <w:p w14:paraId="223AEFD2" w14:textId="6A3C67F2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73DFE" w:rsidRPr="005B460E" w14:paraId="7095ABBC" w14:textId="1B201F79" w:rsidTr="0075758E">
        <w:trPr>
          <w:trHeight w:val="473"/>
        </w:trPr>
        <w:tc>
          <w:tcPr>
            <w:tcW w:w="2931" w:type="dxa"/>
          </w:tcPr>
          <w:p w14:paraId="644BB666" w14:textId="77777777" w:rsidR="00C73DFE" w:rsidRDefault="00C73DFE" w:rsidP="00C73DFE">
            <w:pPr>
              <w:pStyle w:val="Default"/>
              <w:rPr>
                <w:sz w:val="22"/>
                <w:szCs w:val="22"/>
              </w:rPr>
            </w:pPr>
          </w:p>
          <w:p w14:paraId="632DBFF2" w14:textId="66133A3B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11 </w:t>
            </w:r>
            <w:proofErr w:type="spellStart"/>
            <w:r>
              <w:rPr>
                <w:sz w:val="22"/>
                <w:szCs w:val="22"/>
              </w:rPr>
              <w:t>mei</w:t>
            </w:r>
            <w:proofErr w:type="spellEnd"/>
          </w:p>
        </w:tc>
        <w:tc>
          <w:tcPr>
            <w:tcW w:w="2967" w:type="dxa"/>
          </w:tcPr>
          <w:p w14:paraId="2547840F" w14:textId="77777777" w:rsidR="00C73DFE" w:rsidRDefault="00C73DFE" w:rsidP="00C73DFE">
            <w:pPr>
              <w:pStyle w:val="Default"/>
              <w:rPr>
                <w:sz w:val="22"/>
                <w:szCs w:val="22"/>
              </w:rPr>
            </w:pPr>
          </w:p>
          <w:p w14:paraId="6D299DBF" w14:textId="43A209B1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11 mei</w:t>
            </w:r>
          </w:p>
        </w:tc>
        <w:tc>
          <w:tcPr>
            <w:tcW w:w="2880" w:type="dxa"/>
          </w:tcPr>
          <w:p w14:paraId="09EDD9EC" w14:textId="77777777" w:rsidR="00C73DFE" w:rsidRDefault="00C73DFE" w:rsidP="00C73DFE">
            <w:pPr>
              <w:pStyle w:val="Default"/>
              <w:rPr>
                <w:sz w:val="22"/>
                <w:szCs w:val="22"/>
                <w:lang w:val="nl-BE"/>
              </w:rPr>
            </w:pPr>
          </w:p>
          <w:p w14:paraId="3C4D9701" w14:textId="22D5E0CE" w:rsidR="00C73DFE" w:rsidRPr="005B460E" w:rsidRDefault="00EE2DA6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Woensdag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12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mei</w:t>
            </w:r>
            <w:proofErr w:type="spellEnd"/>
          </w:p>
        </w:tc>
      </w:tr>
      <w:tr w:rsidR="00C73DFE" w:rsidRPr="005B460E" w14:paraId="6BB5234A" w14:textId="77777777" w:rsidTr="0075758E">
        <w:trPr>
          <w:trHeight w:val="473"/>
        </w:trPr>
        <w:tc>
          <w:tcPr>
            <w:tcW w:w="2931" w:type="dxa"/>
          </w:tcPr>
          <w:p w14:paraId="0ECB08D9" w14:textId="77777777" w:rsidR="00C73DFE" w:rsidRDefault="00C73DFE" w:rsidP="00C73DFE">
            <w:pPr>
              <w:pStyle w:val="Default"/>
              <w:rPr>
                <w:sz w:val="22"/>
                <w:szCs w:val="22"/>
              </w:rPr>
            </w:pPr>
          </w:p>
          <w:p w14:paraId="3FA0D423" w14:textId="4B6D74F5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18 m</w:t>
            </w:r>
            <w:proofErr w:type="spellStart"/>
            <w:r>
              <w:rPr>
                <w:sz w:val="22"/>
                <w:szCs w:val="22"/>
              </w:rPr>
              <w:t>ei</w:t>
            </w:r>
            <w:proofErr w:type="spellEnd"/>
          </w:p>
        </w:tc>
        <w:tc>
          <w:tcPr>
            <w:tcW w:w="2967" w:type="dxa"/>
          </w:tcPr>
          <w:p w14:paraId="42E2C339" w14:textId="77777777" w:rsidR="00C73DFE" w:rsidRDefault="00C73DFE" w:rsidP="00C73DFE">
            <w:pPr>
              <w:pStyle w:val="Default"/>
              <w:rPr>
                <w:sz w:val="22"/>
                <w:szCs w:val="22"/>
              </w:rPr>
            </w:pPr>
          </w:p>
          <w:p w14:paraId="17F722C7" w14:textId="10684451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Dinsdag</w:t>
            </w:r>
            <w:proofErr w:type="spellEnd"/>
            <w:r>
              <w:rPr>
                <w:sz w:val="22"/>
                <w:szCs w:val="22"/>
              </w:rPr>
              <w:t xml:space="preserve"> 18 </w:t>
            </w:r>
            <w:proofErr w:type="spellStart"/>
            <w:r>
              <w:rPr>
                <w:sz w:val="22"/>
                <w:szCs w:val="22"/>
              </w:rPr>
              <w:t>mei</w:t>
            </w:r>
            <w:proofErr w:type="spellEnd"/>
          </w:p>
        </w:tc>
        <w:tc>
          <w:tcPr>
            <w:tcW w:w="2880" w:type="dxa"/>
          </w:tcPr>
          <w:p w14:paraId="550987AA" w14:textId="77777777" w:rsidR="00C73DFE" w:rsidRDefault="00C73DFE" w:rsidP="00C73DFE">
            <w:pPr>
              <w:pStyle w:val="Default"/>
              <w:spacing w:line="276" w:lineRule="auto"/>
              <w:rPr>
                <w:sz w:val="22"/>
                <w:szCs w:val="22"/>
                <w:lang w:val="nl-BE"/>
              </w:rPr>
            </w:pPr>
          </w:p>
          <w:p w14:paraId="7EFDDA85" w14:textId="021E0F17" w:rsidR="00C73DFE" w:rsidRPr="005B460E" w:rsidRDefault="00C73DFE" w:rsidP="00C73DFE">
            <w:pPr>
              <w:pStyle w:val="Default"/>
              <w:spacing w:line="276" w:lineRule="auto"/>
              <w:rPr>
                <w:rFonts w:asciiTheme="majorHAnsi" w:hAnsiTheme="majorHAnsi"/>
                <w:sz w:val="22"/>
                <w:szCs w:val="22"/>
                <w:lang w:val="nl-BE"/>
              </w:rPr>
            </w:pPr>
          </w:p>
        </w:tc>
      </w:tr>
      <w:tr w:rsidR="00F8530A" w:rsidRPr="005B460E" w14:paraId="74F4E858" w14:textId="77777777" w:rsidTr="0075758E">
        <w:tc>
          <w:tcPr>
            <w:tcW w:w="2931" w:type="dxa"/>
          </w:tcPr>
          <w:p w14:paraId="3FCA3B85" w14:textId="1536B17C" w:rsidR="00F8530A" w:rsidRPr="005B460E" w:rsidRDefault="00F8530A" w:rsidP="00F8530A">
            <w:pPr>
              <w:rPr>
                <w:rFonts w:asciiTheme="majorHAnsi" w:hAnsiTheme="majorHAnsi"/>
                <w:color w:val="000000"/>
              </w:rPr>
            </w:pPr>
            <w:r w:rsidRPr="005B460E">
              <w:rPr>
                <w:rFonts w:asciiTheme="majorHAnsi" w:hAnsiTheme="majorHAnsi"/>
                <w:color w:val="000000"/>
              </w:rPr>
              <w:t xml:space="preserve">Telkens van </w:t>
            </w:r>
            <w:r w:rsidRPr="005B460E">
              <w:rPr>
                <w:rFonts w:asciiTheme="majorHAnsi" w:hAnsiTheme="majorHAnsi"/>
                <w:b/>
                <w:color w:val="000000"/>
              </w:rPr>
              <w:t>9.30 uur tot 15 uur.</w:t>
            </w:r>
            <w:r w:rsidRPr="005B460E">
              <w:rPr>
                <w:rFonts w:asciiTheme="majorHAnsi" w:hAnsiTheme="majorHAnsi"/>
                <w:b/>
                <w:color w:val="000000"/>
              </w:rPr>
              <w:br/>
            </w:r>
            <w:proofErr w:type="spellStart"/>
            <w:r w:rsidRPr="005B460E">
              <w:rPr>
                <w:rFonts w:asciiTheme="majorHAnsi" w:hAnsiTheme="majorHAnsi"/>
                <w:b/>
                <w:bCs/>
                <w:color w:val="000000"/>
              </w:rPr>
              <w:t>Hoedhaarstraat</w:t>
            </w:r>
            <w:proofErr w:type="spellEnd"/>
            <w:r w:rsidRPr="005B460E">
              <w:rPr>
                <w:rFonts w:asciiTheme="majorHAnsi" w:hAnsiTheme="majorHAnsi"/>
                <w:b/>
                <w:bCs/>
                <w:color w:val="000000"/>
              </w:rPr>
              <w:t xml:space="preserve"> 7, 9160 Lokeren.</w:t>
            </w:r>
          </w:p>
        </w:tc>
        <w:tc>
          <w:tcPr>
            <w:tcW w:w="2967" w:type="dxa"/>
          </w:tcPr>
          <w:p w14:paraId="4C5A4039" w14:textId="517F7737" w:rsidR="00F8530A" w:rsidRPr="005B460E" w:rsidRDefault="00F8530A" w:rsidP="00F8530A">
            <w:pPr>
              <w:pStyle w:val="Geenafstand"/>
              <w:rPr>
                <w:rFonts w:asciiTheme="majorHAnsi" w:hAnsiTheme="majorHAnsi"/>
                <w:sz w:val="22"/>
              </w:rPr>
            </w:pPr>
            <w:r w:rsidRPr="005B460E">
              <w:rPr>
                <w:rFonts w:asciiTheme="majorHAnsi" w:hAnsiTheme="majorHAnsi"/>
                <w:sz w:val="22"/>
              </w:rPr>
              <w:t xml:space="preserve">Telkens van </w:t>
            </w:r>
            <w:r w:rsidRPr="005B460E">
              <w:rPr>
                <w:rFonts w:asciiTheme="majorHAnsi" w:hAnsiTheme="majorHAnsi"/>
                <w:b/>
                <w:sz w:val="22"/>
              </w:rPr>
              <w:t xml:space="preserve">13:00 uur tot 15 uur. </w:t>
            </w:r>
            <w:r w:rsidRPr="005B460E">
              <w:rPr>
                <w:rFonts w:asciiTheme="majorHAnsi" w:hAnsiTheme="majorHAnsi"/>
                <w:b/>
                <w:sz w:val="22"/>
              </w:rPr>
              <w:br/>
            </w:r>
            <w:proofErr w:type="spellStart"/>
            <w:r w:rsidRPr="005B460E">
              <w:rPr>
                <w:rFonts w:asciiTheme="majorHAnsi" w:hAnsiTheme="majorHAnsi"/>
                <w:b/>
                <w:bCs/>
                <w:sz w:val="22"/>
              </w:rPr>
              <w:t>Hoedhaarstraat</w:t>
            </w:r>
            <w:proofErr w:type="spellEnd"/>
            <w:r w:rsidRPr="005B460E">
              <w:rPr>
                <w:rFonts w:asciiTheme="majorHAnsi" w:hAnsiTheme="majorHAnsi"/>
                <w:b/>
                <w:bCs/>
                <w:sz w:val="22"/>
              </w:rPr>
              <w:t xml:space="preserve"> 7, 9160 Lokeren.</w:t>
            </w:r>
            <w:r w:rsidRPr="005B460E">
              <w:rPr>
                <w:rFonts w:asciiTheme="majorHAnsi" w:hAnsiTheme="majorHAnsi"/>
                <w:sz w:val="22"/>
              </w:rPr>
              <w:t xml:space="preserve"> </w:t>
            </w:r>
          </w:p>
        </w:tc>
        <w:tc>
          <w:tcPr>
            <w:tcW w:w="2880" w:type="dxa"/>
          </w:tcPr>
          <w:p w14:paraId="3D5EB28F" w14:textId="58E97849" w:rsidR="00F8530A" w:rsidRPr="005B460E" w:rsidRDefault="00F8530A" w:rsidP="00F8530A">
            <w:pPr>
              <w:pStyle w:val="Default"/>
              <w:rPr>
                <w:rFonts w:asciiTheme="majorHAnsi" w:hAnsiTheme="majorHAnsi" w:cs="Calibri"/>
                <w:sz w:val="22"/>
                <w:szCs w:val="22"/>
                <w:lang w:val="nl-BE"/>
              </w:rPr>
            </w:pPr>
            <w:r w:rsidRPr="005B460E">
              <w:rPr>
                <w:rFonts w:asciiTheme="majorHAnsi" w:hAnsiTheme="majorHAnsi" w:cs="Calibri"/>
                <w:sz w:val="22"/>
                <w:szCs w:val="22"/>
                <w:lang w:val="nl-BE"/>
              </w:rPr>
              <w:t xml:space="preserve">Telkens van </w:t>
            </w:r>
            <w:r w:rsidRPr="005B460E">
              <w:rPr>
                <w:rFonts w:asciiTheme="majorHAnsi" w:hAnsiTheme="majorHAnsi" w:cs="Calibri"/>
                <w:b/>
                <w:sz w:val="22"/>
                <w:szCs w:val="22"/>
                <w:lang w:val="nl-BE"/>
              </w:rPr>
              <w:t xml:space="preserve">9:00 uur tot 12:00 uur </w:t>
            </w:r>
            <w:r w:rsidRPr="005B460E">
              <w:rPr>
                <w:rFonts w:asciiTheme="majorHAnsi" w:hAnsiTheme="majorHAnsi" w:cs="Calibri"/>
                <w:sz w:val="22"/>
                <w:szCs w:val="22"/>
                <w:lang w:val="nl-BE"/>
              </w:rPr>
              <w:t>in het gebouw van VCLB Gent, Halve maanstraat 96 in Sint-Amandsberg (Gent)</w:t>
            </w:r>
          </w:p>
        </w:tc>
      </w:tr>
    </w:tbl>
    <w:p w14:paraId="503EF1A0" w14:textId="77777777" w:rsidR="001D2A11" w:rsidRPr="005B460E" w:rsidRDefault="001D2A11" w:rsidP="001D2A11">
      <w:pPr>
        <w:pStyle w:val="Default"/>
        <w:rPr>
          <w:rFonts w:asciiTheme="majorHAnsi" w:hAnsiTheme="majorHAnsi"/>
          <w:sz w:val="22"/>
          <w:szCs w:val="22"/>
          <w:lang w:val="nl-BE"/>
        </w:rPr>
      </w:pPr>
    </w:p>
    <w:p w14:paraId="19C872BA" w14:textId="77777777" w:rsidR="001D2A11" w:rsidRPr="005B460E" w:rsidRDefault="001D2A11" w:rsidP="001D2A11">
      <w:pPr>
        <w:pStyle w:val="Default"/>
        <w:rPr>
          <w:rFonts w:asciiTheme="majorHAnsi" w:hAnsiTheme="majorHAnsi"/>
          <w:lang w:val="nl-BE"/>
        </w:rPr>
      </w:pPr>
    </w:p>
    <w:p w14:paraId="7013587A" w14:textId="32745042" w:rsidR="001D2A11" w:rsidRPr="005B460E" w:rsidRDefault="001D2A11" w:rsidP="00E569E6">
      <w:pPr>
        <w:pStyle w:val="Default"/>
        <w:rPr>
          <w:rFonts w:asciiTheme="majorHAnsi" w:hAnsiTheme="majorHAnsi"/>
          <w:sz w:val="23"/>
          <w:szCs w:val="23"/>
          <w:lang w:val="nl-BE"/>
        </w:rPr>
      </w:pPr>
      <w:r w:rsidRPr="005B460E">
        <w:rPr>
          <w:rFonts w:asciiTheme="majorHAnsi" w:hAnsiTheme="majorHAnsi"/>
          <w:sz w:val="23"/>
          <w:szCs w:val="23"/>
          <w:lang w:val="nl-BE"/>
        </w:rPr>
        <w:t xml:space="preserve">Als u nog vragen heeft, kan u ons steeds bereiken op </w:t>
      </w:r>
      <w:r w:rsidR="008C01C6" w:rsidRPr="005B460E">
        <w:rPr>
          <w:rFonts w:asciiTheme="majorHAnsi" w:hAnsiTheme="majorHAnsi"/>
          <w:sz w:val="23"/>
          <w:szCs w:val="23"/>
          <w:lang w:val="nl-BE"/>
        </w:rPr>
        <w:t xml:space="preserve">03/291 06 63 </w:t>
      </w:r>
      <w:r w:rsidRPr="005B460E">
        <w:rPr>
          <w:rFonts w:asciiTheme="majorHAnsi" w:hAnsiTheme="majorHAnsi"/>
          <w:sz w:val="23"/>
          <w:szCs w:val="23"/>
          <w:lang w:val="nl-BE"/>
        </w:rPr>
        <w:t xml:space="preserve"> of op 0474/87.05.02 of </w:t>
      </w:r>
      <w:r w:rsidR="00683FA0" w:rsidRPr="005B460E">
        <w:rPr>
          <w:rFonts w:asciiTheme="majorHAnsi" w:hAnsiTheme="majorHAnsi"/>
          <w:sz w:val="23"/>
          <w:szCs w:val="23"/>
          <w:lang w:val="nl-BE"/>
        </w:rPr>
        <w:t xml:space="preserve">via </w:t>
      </w:r>
      <w:r w:rsidRPr="005B460E">
        <w:rPr>
          <w:rFonts w:asciiTheme="majorHAnsi" w:hAnsiTheme="majorHAnsi"/>
          <w:sz w:val="23"/>
          <w:szCs w:val="23"/>
          <w:lang w:val="nl-BE"/>
        </w:rPr>
        <w:t>stop@stop4-7.be.</w:t>
      </w:r>
    </w:p>
    <w:p w14:paraId="31363BCE" w14:textId="77777777" w:rsidR="001D2A11" w:rsidRPr="005B460E" w:rsidRDefault="001D2A11" w:rsidP="001D2A11">
      <w:pPr>
        <w:rPr>
          <w:rFonts w:asciiTheme="majorHAnsi" w:hAnsiTheme="majorHAnsi"/>
          <w:sz w:val="23"/>
          <w:szCs w:val="23"/>
        </w:rPr>
      </w:pPr>
    </w:p>
    <w:p w14:paraId="08A10E81" w14:textId="77777777" w:rsidR="001D2A11" w:rsidRPr="005B460E" w:rsidRDefault="001D2A11" w:rsidP="001D2A11">
      <w:pPr>
        <w:rPr>
          <w:rFonts w:asciiTheme="majorHAnsi" w:hAnsiTheme="majorHAnsi"/>
          <w:sz w:val="23"/>
          <w:szCs w:val="23"/>
        </w:rPr>
      </w:pPr>
      <w:r w:rsidRPr="005B460E">
        <w:rPr>
          <w:rFonts w:asciiTheme="majorHAnsi" w:hAnsiTheme="majorHAnsi"/>
          <w:sz w:val="23"/>
          <w:szCs w:val="23"/>
        </w:rPr>
        <w:t xml:space="preserve">Met vriendelijke groeten, </w:t>
      </w:r>
    </w:p>
    <w:p w14:paraId="25B614FA" w14:textId="77777777" w:rsidR="001D2A11" w:rsidRPr="005B460E" w:rsidRDefault="001D2A11" w:rsidP="001D2A11">
      <w:pPr>
        <w:rPr>
          <w:rFonts w:asciiTheme="majorHAnsi" w:hAnsiTheme="majorHAnsi"/>
          <w:sz w:val="23"/>
          <w:szCs w:val="23"/>
        </w:rPr>
      </w:pPr>
    </w:p>
    <w:p w14:paraId="554F7171" w14:textId="77777777" w:rsidR="001D2A11" w:rsidRPr="005B460E" w:rsidRDefault="001D2A11" w:rsidP="001D2A11">
      <w:pPr>
        <w:rPr>
          <w:rFonts w:asciiTheme="majorHAnsi" w:hAnsiTheme="majorHAnsi"/>
        </w:rPr>
      </w:pPr>
      <w:r w:rsidRPr="005B460E">
        <w:rPr>
          <w:rFonts w:asciiTheme="majorHAnsi" w:hAnsiTheme="majorHAnsi"/>
        </w:rPr>
        <w:t xml:space="preserve">Het STOP-team  </w:t>
      </w:r>
    </w:p>
    <w:sectPr w:rsidR="001D2A11" w:rsidRPr="005B460E" w:rsidSect="00182D9C">
      <w:headerReference w:type="default" r:id="rId11"/>
      <w:footerReference w:type="default" r:id="rId12"/>
      <w:footerReference w:type="first" r:id="rId13"/>
      <w:pgSz w:w="11906" w:h="16838"/>
      <w:pgMar w:top="2552" w:right="991" w:bottom="1843" w:left="212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A7685" w14:textId="77777777" w:rsidR="006E527D" w:rsidRDefault="006E527D" w:rsidP="00202E7A">
      <w:pPr>
        <w:spacing w:line="240" w:lineRule="auto"/>
      </w:pPr>
      <w:r>
        <w:separator/>
      </w:r>
    </w:p>
  </w:endnote>
  <w:endnote w:type="continuationSeparator" w:id="0">
    <w:p w14:paraId="2D03087A" w14:textId="77777777" w:rsidR="006E527D" w:rsidRDefault="006E527D" w:rsidP="00202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EF4C" w14:textId="36A6F5B2" w:rsidR="008B5AD4" w:rsidRDefault="00B835A9">
    <w:r>
      <w:rPr>
        <w:noProof/>
      </w:rPr>
      <w:drawing>
        <wp:anchor distT="0" distB="0" distL="114300" distR="114300" simplePos="0" relativeHeight="251658240" behindDoc="0" locked="0" layoutInCell="1" allowOverlap="1" wp14:anchorId="70D69B59" wp14:editId="362E847E">
          <wp:simplePos x="0" y="0"/>
          <wp:positionH relativeFrom="column">
            <wp:posOffset>-62865</wp:posOffset>
          </wp:positionH>
          <wp:positionV relativeFrom="paragraph">
            <wp:posOffset>-414020</wp:posOffset>
          </wp:positionV>
          <wp:extent cx="4937760" cy="907415"/>
          <wp:effectExtent l="0" t="0" r="0" b="6985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776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E4A22A" w14:textId="13015F05" w:rsidR="00341C68" w:rsidRDefault="00341C68" w:rsidP="0024498D">
    <w:pPr>
      <w:pStyle w:val="Voettekst"/>
      <w:tabs>
        <w:tab w:val="clear" w:pos="4536"/>
        <w:tab w:val="center" w:pos="1843"/>
      </w:tabs>
      <w:ind w:right="-568" w:hanging="14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59E60" w14:textId="77777777" w:rsidR="00341C68" w:rsidRDefault="00341C68" w:rsidP="00341C68">
    <w:pPr>
      <w:pStyle w:val="Voettekst"/>
      <w:jc w:val="right"/>
    </w:pPr>
    <w:r>
      <w:t xml:space="preserve"> 16 juni 2012</w:t>
    </w:r>
    <w:r w:rsidRPr="00604275">
      <w:rPr>
        <w:color w:val="4F2683" w:themeColor="accent1"/>
      </w:rPr>
      <w:t xml:space="preserve"> |</w:t>
    </w:r>
    <w:r>
      <w:t xml:space="preserve"> titel van document</w:t>
    </w:r>
    <w:r w:rsidRPr="00604275">
      <w:rPr>
        <w:color w:val="4F2683" w:themeColor="accent1"/>
      </w:rPr>
      <w:t xml:space="preserve"> |</w:t>
    </w:r>
    <w:r>
      <w:t xml:space="preserve"> </w:t>
    </w:r>
    <w:sdt>
      <w:sdtPr>
        <w:id w:val="5711228"/>
        <w:docPartObj>
          <w:docPartGallery w:val="Page Numbers (Bottom of Page)"/>
          <w:docPartUnique/>
        </w:docPartObj>
      </w:sdtPr>
      <w:sdtContent>
        <w:r w:rsidR="00611FB5">
          <w:fldChar w:fldCharType="begin"/>
        </w:r>
        <w:r w:rsidR="005D6A0E">
          <w:instrText xml:space="preserve"> PAGE   \* MERGEFORMAT </w:instrText>
        </w:r>
        <w:r w:rsidR="00611FB5">
          <w:fldChar w:fldCharType="separate"/>
        </w:r>
        <w:r w:rsidR="00604275">
          <w:rPr>
            <w:noProof/>
          </w:rPr>
          <w:t>1</w:t>
        </w:r>
        <w:r w:rsidR="00611FB5">
          <w:rPr>
            <w:noProof/>
          </w:rPr>
          <w:fldChar w:fldCharType="end"/>
        </w:r>
      </w:sdtContent>
    </w:sdt>
  </w:p>
  <w:p w14:paraId="0639B899" w14:textId="77777777" w:rsidR="00341C68" w:rsidRDefault="00341C68" w:rsidP="00341C68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FDAAC" w14:textId="77777777" w:rsidR="006E527D" w:rsidRDefault="006E527D" w:rsidP="00202E7A">
      <w:pPr>
        <w:spacing w:line="240" w:lineRule="auto"/>
      </w:pPr>
      <w:r>
        <w:separator/>
      </w:r>
    </w:p>
  </w:footnote>
  <w:footnote w:type="continuationSeparator" w:id="0">
    <w:p w14:paraId="5C5D072B" w14:textId="77777777" w:rsidR="006E527D" w:rsidRDefault="006E527D" w:rsidP="00202E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92622" w14:textId="6522DFE2" w:rsidR="00202E7A" w:rsidRDefault="00C522B2" w:rsidP="00C522B2">
    <w:pPr>
      <w:pStyle w:val="Koptekst"/>
      <w:ind w:left="-1418" w:hanging="284"/>
    </w:pPr>
    <w:r>
      <w:tab/>
    </w:r>
    <w:r>
      <w:rPr>
        <w:noProof/>
      </w:rPr>
      <w:drawing>
        <wp:inline distT="0" distB="0" distL="0" distR="0" wp14:anchorId="4E8EE603" wp14:editId="5B1AD72E">
          <wp:extent cx="1143000" cy="1262444"/>
          <wp:effectExtent l="0" t="0" r="0" b="0"/>
          <wp:docPr id="4" name="Afbeelding 4" descr="Pin op Opvoeding, Jeugdzorg en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Pin op Opvoeding, Jeugdzorg en Onderwij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392"/>
                  <a:stretch/>
                </pic:blipFill>
                <pic:spPr bwMode="auto">
                  <a:xfrm>
                    <a:off x="0" y="0"/>
                    <a:ext cx="1169441" cy="12916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56DB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5EDF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0A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854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BE69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FAC7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AA9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E2CD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6E3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9E04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437AE"/>
    <w:multiLevelType w:val="multilevel"/>
    <w:tmpl w:val="8458A19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996421B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41C72B7"/>
    <w:multiLevelType w:val="hybridMultilevel"/>
    <w:tmpl w:val="73CA7F18"/>
    <w:lvl w:ilvl="0" w:tplc="23EC6E7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B6529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A6A6B35"/>
    <w:multiLevelType w:val="hybridMultilevel"/>
    <w:tmpl w:val="B81A71AE"/>
    <w:lvl w:ilvl="0" w:tplc="F01E3A16">
      <w:start w:val="1"/>
      <w:numFmt w:val="decimal"/>
      <w:lvlText w:val="%1.1.1 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1633"/>
    <w:multiLevelType w:val="hybridMultilevel"/>
    <w:tmpl w:val="CF7439CA"/>
    <w:lvl w:ilvl="0" w:tplc="F7EA577A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B1B5F"/>
    <w:multiLevelType w:val="hybridMultilevel"/>
    <w:tmpl w:val="6E726852"/>
    <w:lvl w:ilvl="0" w:tplc="0FB03CE4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7" w15:restartNumberingAfterBreak="0">
    <w:nsid w:val="44FA7FD2"/>
    <w:multiLevelType w:val="hybridMultilevel"/>
    <w:tmpl w:val="EC087D9E"/>
    <w:lvl w:ilvl="0" w:tplc="B3D6A038">
      <w:numFmt w:val="bullet"/>
      <w:lvlText w:val="-"/>
      <w:lvlJc w:val="left"/>
      <w:pPr>
        <w:ind w:left="720" w:hanging="360"/>
      </w:pPr>
      <w:rPr>
        <w:rFonts w:ascii="Corbel" w:eastAsia="Calibri" w:hAnsi="Corbel" w:cs="Corbel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3646A"/>
    <w:multiLevelType w:val="hybridMultilevel"/>
    <w:tmpl w:val="1902DAB4"/>
    <w:lvl w:ilvl="0" w:tplc="E8E40148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7246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E139C0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884912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F1B3A74"/>
    <w:multiLevelType w:val="hybridMultilevel"/>
    <w:tmpl w:val="4BAEC492"/>
    <w:lvl w:ilvl="0" w:tplc="B5FAD2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A0264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70227994">
    <w:abstractNumId w:val="16"/>
  </w:num>
  <w:num w:numId="2" w16cid:durableId="318312561">
    <w:abstractNumId w:val="22"/>
  </w:num>
  <w:num w:numId="3" w16cid:durableId="31078165">
    <w:abstractNumId w:val="15"/>
  </w:num>
  <w:num w:numId="4" w16cid:durableId="1942182832">
    <w:abstractNumId w:val="18"/>
  </w:num>
  <w:num w:numId="5" w16cid:durableId="1086850127">
    <w:abstractNumId w:val="14"/>
  </w:num>
  <w:num w:numId="6" w16cid:durableId="1230071248">
    <w:abstractNumId w:val="13"/>
  </w:num>
  <w:num w:numId="7" w16cid:durableId="1279140679">
    <w:abstractNumId w:val="12"/>
  </w:num>
  <w:num w:numId="8" w16cid:durableId="355233247">
    <w:abstractNumId w:val="11"/>
  </w:num>
  <w:num w:numId="9" w16cid:durableId="1792043286">
    <w:abstractNumId w:val="23"/>
  </w:num>
  <w:num w:numId="10" w16cid:durableId="1262029456">
    <w:abstractNumId w:val="20"/>
  </w:num>
  <w:num w:numId="11" w16cid:durableId="4499069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8245084">
    <w:abstractNumId w:val="21"/>
  </w:num>
  <w:num w:numId="13" w16cid:durableId="1275482740">
    <w:abstractNumId w:val="19"/>
  </w:num>
  <w:num w:numId="14" w16cid:durableId="2021084335">
    <w:abstractNumId w:val="14"/>
    <w:lvlOverride w:ilvl="0">
      <w:startOverride w:val="1"/>
    </w:lvlOverride>
  </w:num>
  <w:num w:numId="15" w16cid:durableId="1189561328">
    <w:abstractNumId w:val="10"/>
  </w:num>
  <w:num w:numId="16" w16cid:durableId="686445806">
    <w:abstractNumId w:val="9"/>
  </w:num>
  <w:num w:numId="17" w16cid:durableId="1437408786">
    <w:abstractNumId w:val="8"/>
  </w:num>
  <w:num w:numId="18" w16cid:durableId="1800142866">
    <w:abstractNumId w:val="7"/>
  </w:num>
  <w:num w:numId="19" w16cid:durableId="1444111807">
    <w:abstractNumId w:val="6"/>
  </w:num>
  <w:num w:numId="20" w16cid:durableId="1680624048">
    <w:abstractNumId w:val="5"/>
  </w:num>
  <w:num w:numId="21" w16cid:durableId="665867096">
    <w:abstractNumId w:val="4"/>
  </w:num>
  <w:num w:numId="22" w16cid:durableId="2125685677">
    <w:abstractNumId w:val="3"/>
  </w:num>
  <w:num w:numId="23" w16cid:durableId="528568922">
    <w:abstractNumId w:val="2"/>
  </w:num>
  <w:num w:numId="24" w16cid:durableId="1846701127">
    <w:abstractNumId w:val="1"/>
  </w:num>
  <w:num w:numId="25" w16cid:durableId="1074549095">
    <w:abstractNumId w:val="0"/>
  </w:num>
  <w:num w:numId="26" w16cid:durableId="2856248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stylePaneSortMethod w:val="0002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4D"/>
    <w:rsid w:val="00022127"/>
    <w:rsid w:val="00024637"/>
    <w:rsid w:val="000264E0"/>
    <w:rsid w:val="000400A8"/>
    <w:rsid w:val="00053C06"/>
    <w:rsid w:val="00055552"/>
    <w:rsid w:val="00057213"/>
    <w:rsid w:val="000A00A2"/>
    <w:rsid w:val="000B1B6F"/>
    <w:rsid w:val="000B3A5F"/>
    <w:rsid w:val="000C3D62"/>
    <w:rsid w:val="000C4C8B"/>
    <w:rsid w:val="000D4121"/>
    <w:rsid w:val="000E0C45"/>
    <w:rsid w:val="00115EA0"/>
    <w:rsid w:val="0012715B"/>
    <w:rsid w:val="00155F33"/>
    <w:rsid w:val="00182D9C"/>
    <w:rsid w:val="00183C35"/>
    <w:rsid w:val="0018724D"/>
    <w:rsid w:val="00192504"/>
    <w:rsid w:val="001A4B46"/>
    <w:rsid w:val="001A4F67"/>
    <w:rsid w:val="001A5298"/>
    <w:rsid w:val="001A72DB"/>
    <w:rsid w:val="001B1D41"/>
    <w:rsid w:val="001D2A11"/>
    <w:rsid w:val="001E46AC"/>
    <w:rsid w:val="00201A3C"/>
    <w:rsid w:val="00202E7A"/>
    <w:rsid w:val="002169DE"/>
    <w:rsid w:val="002272EF"/>
    <w:rsid w:val="0024498D"/>
    <w:rsid w:val="00261882"/>
    <w:rsid w:val="00267304"/>
    <w:rsid w:val="002717C3"/>
    <w:rsid w:val="002826BF"/>
    <w:rsid w:val="00291029"/>
    <w:rsid w:val="0029547D"/>
    <w:rsid w:val="002A043D"/>
    <w:rsid w:val="002D56C9"/>
    <w:rsid w:val="002D68DB"/>
    <w:rsid w:val="003031A2"/>
    <w:rsid w:val="00305CE0"/>
    <w:rsid w:val="0031645F"/>
    <w:rsid w:val="003313CC"/>
    <w:rsid w:val="00341C68"/>
    <w:rsid w:val="0035331B"/>
    <w:rsid w:val="003549CF"/>
    <w:rsid w:val="00361165"/>
    <w:rsid w:val="00361643"/>
    <w:rsid w:val="0037205C"/>
    <w:rsid w:val="0037440D"/>
    <w:rsid w:val="003760F4"/>
    <w:rsid w:val="0037794E"/>
    <w:rsid w:val="003B3CF8"/>
    <w:rsid w:val="003B6598"/>
    <w:rsid w:val="003D72DB"/>
    <w:rsid w:val="003D7A24"/>
    <w:rsid w:val="003E6E62"/>
    <w:rsid w:val="00410D02"/>
    <w:rsid w:val="00422614"/>
    <w:rsid w:val="0042462A"/>
    <w:rsid w:val="00442748"/>
    <w:rsid w:val="00443173"/>
    <w:rsid w:val="0044444F"/>
    <w:rsid w:val="00465411"/>
    <w:rsid w:val="00477B56"/>
    <w:rsid w:val="004825D1"/>
    <w:rsid w:val="0049416C"/>
    <w:rsid w:val="004C08A5"/>
    <w:rsid w:val="004D0ED7"/>
    <w:rsid w:val="004E03FD"/>
    <w:rsid w:val="004E4ED7"/>
    <w:rsid w:val="004F3DFA"/>
    <w:rsid w:val="00510AE5"/>
    <w:rsid w:val="005242A4"/>
    <w:rsid w:val="005659F2"/>
    <w:rsid w:val="00571D61"/>
    <w:rsid w:val="005742C7"/>
    <w:rsid w:val="005A63F2"/>
    <w:rsid w:val="005B460E"/>
    <w:rsid w:val="005C00B9"/>
    <w:rsid w:val="005C189F"/>
    <w:rsid w:val="005D6A0E"/>
    <w:rsid w:val="005E3AFC"/>
    <w:rsid w:val="00604275"/>
    <w:rsid w:val="00611F01"/>
    <w:rsid w:val="00611FB5"/>
    <w:rsid w:val="00617D88"/>
    <w:rsid w:val="006208B0"/>
    <w:rsid w:val="00630B27"/>
    <w:rsid w:val="00634E49"/>
    <w:rsid w:val="0064765D"/>
    <w:rsid w:val="00657EA5"/>
    <w:rsid w:val="006659E6"/>
    <w:rsid w:val="00683261"/>
    <w:rsid w:val="00683FA0"/>
    <w:rsid w:val="00687696"/>
    <w:rsid w:val="00697071"/>
    <w:rsid w:val="006B1760"/>
    <w:rsid w:val="006D02C3"/>
    <w:rsid w:val="006E20E2"/>
    <w:rsid w:val="006E527D"/>
    <w:rsid w:val="007062E6"/>
    <w:rsid w:val="00706A79"/>
    <w:rsid w:val="00706D38"/>
    <w:rsid w:val="00714656"/>
    <w:rsid w:val="0071640B"/>
    <w:rsid w:val="00751FC5"/>
    <w:rsid w:val="0075758E"/>
    <w:rsid w:val="007B2E81"/>
    <w:rsid w:val="007C5003"/>
    <w:rsid w:val="008049D0"/>
    <w:rsid w:val="00846993"/>
    <w:rsid w:val="0085005C"/>
    <w:rsid w:val="008605E8"/>
    <w:rsid w:val="00864266"/>
    <w:rsid w:val="00870EDE"/>
    <w:rsid w:val="00873371"/>
    <w:rsid w:val="00887D95"/>
    <w:rsid w:val="008A5E18"/>
    <w:rsid w:val="008B5AD4"/>
    <w:rsid w:val="008B6636"/>
    <w:rsid w:val="008C01C6"/>
    <w:rsid w:val="008F4E73"/>
    <w:rsid w:val="008F59C2"/>
    <w:rsid w:val="00905EFA"/>
    <w:rsid w:val="00926A9A"/>
    <w:rsid w:val="00932CC3"/>
    <w:rsid w:val="00945324"/>
    <w:rsid w:val="009651DD"/>
    <w:rsid w:val="0097417B"/>
    <w:rsid w:val="009B769A"/>
    <w:rsid w:val="009C19AF"/>
    <w:rsid w:val="009F28BD"/>
    <w:rsid w:val="009F464B"/>
    <w:rsid w:val="009F4E6F"/>
    <w:rsid w:val="009F5B0E"/>
    <w:rsid w:val="00A21168"/>
    <w:rsid w:val="00A216D6"/>
    <w:rsid w:val="00A34A76"/>
    <w:rsid w:val="00A37116"/>
    <w:rsid w:val="00A47BB9"/>
    <w:rsid w:val="00A60D2C"/>
    <w:rsid w:val="00A7625E"/>
    <w:rsid w:val="00A905AC"/>
    <w:rsid w:val="00AA16DC"/>
    <w:rsid w:val="00AA79D8"/>
    <w:rsid w:val="00B07AEF"/>
    <w:rsid w:val="00B50BCC"/>
    <w:rsid w:val="00B835A9"/>
    <w:rsid w:val="00B963CE"/>
    <w:rsid w:val="00BA5500"/>
    <w:rsid w:val="00BC2D5D"/>
    <w:rsid w:val="00BE266C"/>
    <w:rsid w:val="00BF6315"/>
    <w:rsid w:val="00C51F41"/>
    <w:rsid w:val="00C522B2"/>
    <w:rsid w:val="00C61164"/>
    <w:rsid w:val="00C61643"/>
    <w:rsid w:val="00C70A05"/>
    <w:rsid w:val="00C73DFE"/>
    <w:rsid w:val="00C8047E"/>
    <w:rsid w:val="00CA0A53"/>
    <w:rsid w:val="00CB7EB0"/>
    <w:rsid w:val="00CC576C"/>
    <w:rsid w:val="00CD3BD2"/>
    <w:rsid w:val="00CD3E50"/>
    <w:rsid w:val="00CD40E1"/>
    <w:rsid w:val="00D11109"/>
    <w:rsid w:val="00D21EA7"/>
    <w:rsid w:val="00D51413"/>
    <w:rsid w:val="00D7481D"/>
    <w:rsid w:val="00D74CF9"/>
    <w:rsid w:val="00D873EB"/>
    <w:rsid w:val="00DB729A"/>
    <w:rsid w:val="00DC2CF7"/>
    <w:rsid w:val="00DE26E1"/>
    <w:rsid w:val="00DE6BFE"/>
    <w:rsid w:val="00DE7588"/>
    <w:rsid w:val="00DF567B"/>
    <w:rsid w:val="00E0736A"/>
    <w:rsid w:val="00E171DF"/>
    <w:rsid w:val="00E37765"/>
    <w:rsid w:val="00E412D7"/>
    <w:rsid w:val="00E569E6"/>
    <w:rsid w:val="00E606E2"/>
    <w:rsid w:val="00E66C09"/>
    <w:rsid w:val="00E875D0"/>
    <w:rsid w:val="00EE0A81"/>
    <w:rsid w:val="00EE2DA6"/>
    <w:rsid w:val="00EF22AF"/>
    <w:rsid w:val="00EF5FA1"/>
    <w:rsid w:val="00F3545C"/>
    <w:rsid w:val="00F47806"/>
    <w:rsid w:val="00F738F0"/>
    <w:rsid w:val="00F8530A"/>
    <w:rsid w:val="00FA38FD"/>
    <w:rsid w:val="00FC2157"/>
    <w:rsid w:val="00FC6BA1"/>
    <w:rsid w:val="00FD2C89"/>
    <w:rsid w:val="00FD5F5D"/>
    <w:rsid w:val="00FF2821"/>
    <w:rsid w:val="00FF401C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FE163"/>
  <w15:docId w15:val="{755886FD-5D11-4DA8-9D27-9AACD21E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1F41"/>
    <w:pPr>
      <w:spacing w:line="264" w:lineRule="auto"/>
    </w:pPr>
    <w:rPr>
      <w:color w:val="000000" w:themeColor="text1"/>
    </w:rPr>
  </w:style>
  <w:style w:type="paragraph" w:styleId="Kop1">
    <w:name w:val="heading 1"/>
    <w:next w:val="Standaard"/>
    <w:link w:val="Kop1Char"/>
    <w:uiPriority w:val="2"/>
    <w:qFormat/>
    <w:rsid w:val="00FF2821"/>
    <w:pPr>
      <w:keepNext/>
      <w:keepLines/>
      <w:numPr>
        <w:numId w:val="15"/>
      </w:numPr>
      <w:spacing w:before="240" w:after="120"/>
      <w:outlineLvl w:val="0"/>
    </w:pPr>
    <w:rPr>
      <w:rFonts w:asciiTheme="majorHAnsi" w:eastAsia="Times New Roman" w:hAnsiTheme="majorHAnsi" w:cs="Times New Roman"/>
      <w:b/>
      <w:bCs/>
      <w:color w:val="000000" w:themeColor="text1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3"/>
    <w:qFormat/>
    <w:rsid w:val="00FF2821"/>
    <w:pPr>
      <w:keepNext/>
      <w:keepLines/>
      <w:numPr>
        <w:ilvl w:val="1"/>
        <w:numId w:val="15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  <w:lang w:val="en-US"/>
    </w:rPr>
  </w:style>
  <w:style w:type="paragraph" w:styleId="Kop3">
    <w:name w:val="heading 3"/>
    <w:basedOn w:val="Standaard"/>
    <w:next w:val="Standaard"/>
    <w:link w:val="Kop3Char"/>
    <w:uiPriority w:val="4"/>
    <w:qFormat/>
    <w:rsid w:val="00FF2821"/>
    <w:pPr>
      <w:keepNext/>
      <w:keepLines/>
      <w:numPr>
        <w:ilvl w:val="2"/>
        <w:numId w:val="15"/>
      </w:numPr>
      <w:spacing w:before="240" w:after="12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Kop4">
    <w:name w:val="heading 4"/>
    <w:basedOn w:val="Standaard"/>
    <w:next w:val="Standaard"/>
    <w:link w:val="Kop4Char"/>
    <w:uiPriority w:val="5"/>
    <w:qFormat/>
    <w:rsid w:val="00FC6BA1"/>
    <w:pPr>
      <w:keepNext/>
      <w:keepLines/>
      <w:numPr>
        <w:ilvl w:val="3"/>
        <w:numId w:val="15"/>
      </w:numPr>
      <w:spacing w:before="200" w:after="120"/>
      <w:ind w:left="862" w:hanging="862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024637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271341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4637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71341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4637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4637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4637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FF2821"/>
    <w:rPr>
      <w:rFonts w:asciiTheme="majorHAnsi" w:eastAsia="Times New Roman" w:hAnsiTheme="majorHAnsi" w:cs="Times New Roman"/>
      <w:b/>
      <w:bCs/>
      <w:color w:val="000000" w:themeColor="text1"/>
      <w:sz w:val="32"/>
      <w:szCs w:val="28"/>
    </w:rPr>
  </w:style>
  <w:style w:type="paragraph" w:styleId="Geenafstand">
    <w:name w:val="No Spacing"/>
    <w:aliases w:val="kenmerk"/>
    <w:uiPriority w:val="11"/>
    <w:semiHidden/>
    <w:rsid w:val="003D72DB"/>
    <w:rPr>
      <w:rFonts w:ascii="Corbel" w:hAnsi="Corbel" w:cs="Times New Roman"/>
      <w:sz w:val="16"/>
    </w:rPr>
  </w:style>
  <w:style w:type="paragraph" w:customStyle="1" w:styleId="test">
    <w:name w:val="test"/>
    <w:basedOn w:val="Standaard"/>
    <w:link w:val="testChar"/>
    <w:semiHidden/>
    <w:rsid w:val="003D72DB"/>
  </w:style>
  <w:style w:type="character" w:customStyle="1" w:styleId="testChar">
    <w:name w:val="test Char"/>
    <w:basedOn w:val="Standaardalinea-lettertype"/>
    <w:link w:val="test"/>
    <w:semiHidden/>
    <w:rsid w:val="004E4ED7"/>
    <w:rPr>
      <w:rFonts w:ascii="Corbel" w:hAnsi="Corbel"/>
      <w:sz w:val="20"/>
    </w:rPr>
  </w:style>
  <w:style w:type="paragraph" w:styleId="Koptekst">
    <w:name w:val="header"/>
    <w:basedOn w:val="Standaard"/>
    <w:link w:val="KoptekstChar"/>
    <w:uiPriority w:val="99"/>
    <w:semiHidden/>
    <w:rsid w:val="00202E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C6BA1"/>
    <w:rPr>
      <w:rFonts w:ascii="Corbel" w:hAnsi="Corbel"/>
      <w:sz w:val="20"/>
    </w:rPr>
  </w:style>
  <w:style w:type="paragraph" w:styleId="Voettekst">
    <w:name w:val="footer"/>
    <w:aliases w:val="Plaats en datum voor titelblad"/>
    <w:basedOn w:val="Standaard"/>
    <w:next w:val="Standaard"/>
    <w:link w:val="VoettekstChar"/>
    <w:uiPriority w:val="99"/>
    <w:semiHidden/>
    <w:rsid w:val="002717C3"/>
    <w:pPr>
      <w:tabs>
        <w:tab w:val="center" w:pos="4536"/>
        <w:tab w:val="right" w:pos="9072"/>
      </w:tabs>
    </w:pPr>
    <w:rPr>
      <w:sz w:val="24"/>
    </w:rPr>
  </w:style>
  <w:style w:type="character" w:customStyle="1" w:styleId="VoettekstChar">
    <w:name w:val="Voettekst Char"/>
    <w:aliases w:val="Plaats en datum voor titelblad Char"/>
    <w:basedOn w:val="Standaardalinea-lettertype"/>
    <w:link w:val="Voettekst"/>
    <w:uiPriority w:val="99"/>
    <w:semiHidden/>
    <w:rsid w:val="00FC6BA1"/>
    <w:rPr>
      <w:rFonts w:ascii="Corbel" w:hAnsi="Corbel"/>
      <w:color w:val="000000" w:themeColor="text1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2E7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2E7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3"/>
    <w:rsid w:val="00FF2821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4"/>
    <w:rsid w:val="00FF2821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Titel">
    <w:name w:val="Title"/>
    <w:basedOn w:val="Standaard"/>
    <w:next w:val="Standaard"/>
    <w:link w:val="TitelChar"/>
    <w:uiPriority w:val="1"/>
    <w:qFormat/>
    <w:rsid w:val="00FF2821"/>
    <w:pPr>
      <w:spacing w:before="120" w:after="12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FF2821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65"/>
    <w:semiHidden/>
    <w:rsid w:val="00022127"/>
    <w:pPr>
      <w:numPr>
        <w:ilvl w:val="1"/>
      </w:numPr>
      <w:spacing w:before="120" w:after="120"/>
    </w:pPr>
    <w:rPr>
      <w:rFonts w:asciiTheme="majorHAnsi" w:eastAsiaTheme="majorEastAsia" w:hAnsiTheme="majorHAnsi" w:cstheme="majorBidi"/>
      <w:iCs/>
      <w:spacing w:val="15"/>
      <w:sz w:val="26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65"/>
    <w:semiHidden/>
    <w:rsid w:val="00FC6BA1"/>
    <w:rPr>
      <w:rFonts w:asciiTheme="majorHAnsi" w:eastAsiaTheme="majorEastAsia" w:hAnsiTheme="majorHAnsi" w:cstheme="majorBidi"/>
      <w:iCs/>
      <w:color w:val="000000" w:themeColor="text1"/>
      <w:spacing w:val="15"/>
      <w:sz w:val="26"/>
      <w:szCs w:val="24"/>
    </w:rPr>
  </w:style>
  <w:style w:type="character" w:styleId="Intensievebenadrukking">
    <w:name w:val="Intense Emphasis"/>
    <w:aliases w:val="Partners voor titelblad"/>
    <w:basedOn w:val="Standaardalinea-lettertype"/>
    <w:uiPriority w:val="10"/>
    <w:semiHidden/>
    <w:rsid w:val="002717C3"/>
    <w:rPr>
      <w:rFonts w:asciiTheme="minorHAnsi" w:hAnsiTheme="minorHAnsi"/>
      <w:bCs/>
      <w:i/>
      <w:iCs/>
      <w:color w:val="000000" w:themeColor="text1"/>
      <w:sz w:val="30"/>
    </w:rPr>
  </w:style>
  <w:style w:type="character" w:styleId="Nadruk">
    <w:name w:val="Emphasis"/>
    <w:aliases w:val="Ondertitel 2 voor titelblad"/>
    <w:basedOn w:val="Standaardalinea-lettertype"/>
    <w:uiPriority w:val="10"/>
    <w:semiHidden/>
    <w:rsid w:val="002717C3"/>
    <w:rPr>
      <w:rFonts w:asciiTheme="minorHAnsi" w:hAnsiTheme="minorHAnsi"/>
      <w:iCs/>
      <w:color w:val="595959" w:themeColor="text1" w:themeTint="A6"/>
      <w:sz w:val="36"/>
    </w:rPr>
  </w:style>
  <w:style w:type="character" w:styleId="Titelvanboek">
    <w:name w:val="Book Title"/>
    <w:basedOn w:val="Standaardalinea-lettertype"/>
    <w:uiPriority w:val="33"/>
    <w:semiHidden/>
    <w:rsid w:val="00683261"/>
    <w:rPr>
      <w:rFonts w:ascii="Corbel" w:hAnsi="Corbel"/>
      <w:b/>
      <w:bCs/>
      <w:smallCaps/>
      <w:spacing w:val="5"/>
      <w:sz w:val="24"/>
    </w:rPr>
  </w:style>
  <w:style w:type="paragraph" w:styleId="Citaat">
    <w:name w:val="Quote"/>
    <w:basedOn w:val="Standaard"/>
    <w:next w:val="Standaard"/>
    <w:link w:val="CitaatChar"/>
    <w:uiPriority w:val="6"/>
    <w:qFormat/>
    <w:rsid w:val="00FC6BA1"/>
    <w:pPr>
      <w:spacing w:before="120" w:after="120"/>
      <w:ind w:left="340" w:right="567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6"/>
    <w:rsid w:val="00FC6BA1"/>
    <w:rPr>
      <w:i/>
      <w:iCs/>
      <w:color w:val="000000" w:themeColor="text1"/>
      <w:sz w:val="20"/>
    </w:rPr>
  </w:style>
  <w:style w:type="paragraph" w:styleId="Lijstalinea">
    <w:name w:val="List Paragraph"/>
    <w:aliases w:val="Opsomming"/>
    <w:basedOn w:val="Standaard"/>
    <w:uiPriority w:val="7"/>
    <w:qFormat/>
    <w:rsid w:val="00FC6BA1"/>
    <w:pPr>
      <w:numPr>
        <w:numId w:val="2"/>
      </w:numPr>
      <w:spacing w:before="120" w:after="120"/>
      <w:ind w:left="697" w:right="567" w:hanging="357"/>
      <w:contextualSpacing/>
    </w:pPr>
  </w:style>
  <w:style w:type="character" w:styleId="Subtielebenadrukking">
    <w:name w:val="Subtle Emphasis"/>
    <w:aliases w:val="Ondertitel 1 voor titelblad"/>
    <w:basedOn w:val="Standaardalinea-lettertype"/>
    <w:uiPriority w:val="9"/>
    <w:semiHidden/>
    <w:rsid w:val="002717C3"/>
    <w:rPr>
      <w:rFonts w:asciiTheme="minorHAnsi" w:hAnsiTheme="minorHAnsi"/>
      <w:iCs/>
      <w:color w:val="000000" w:themeColor="text1"/>
      <w:sz w:val="36"/>
    </w:rPr>
  </w:style>
  <w:style w:type="character" w:styleId="Hyperlink">
    <w:name w:val="Hyperlink"/>
    <w:basedOn w:val="Standaardalinea-lettertype"/>
    <w:uiPriority w:val="99"/>
    <w:semiHidden/>
    <w:rsid w:val="00DE6BFE"/>
    <w:rPr>
      <w:color w:val="0070C0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semiHidden/>
    <w:rsid w:val="009F4E6F"/>
  </w:style>
  <w:style w:type="paragraph" w:styleId="Inhopg2">
    <w:name w:val="toc 2"/>
    <w:basedOn w:val="Standaard"/>
    <w:next w:val="Standaard"/>
    <w:autoRedefine/>
    <w:uiPriority w:val="39"/>
    <w:semiHidden/>
    <w:rsid w:val="009F4E6F"/>
    <w:pPr>
      <w:ind w:left="284"/>
    </w:pPr>
  </w:style>
  <w:style w:type="paragraph" w:styleId="Inhopg3">
    <w:name w:val="toc 3"/>
    <w:basedOn w:val="Standaard"/>
    <w:next w:val="Standaard"/>
    <w:autoRedefine/>
    <w:uiPriority w:val="39"/>
    <w:semiHidden/>
    <w:rsid w:val="009F4E6F"/>
    <w:pPr>
      <w:ind w:left="567"/>
    </w:pPr>
  </w:style>
  <w:style w:type="paragraph" w:styleId="Bibliografie">
    <w:name w:val="Bibliography"/>
    <w:basedOn w:val="Standaard"/>
    <w:next w:val="Standaard"/>
    <w:uiPriority w:val="37"/>
    <w:semiHidden/>
    <w:rsid w:val="00DE6BFE"/>
  </w:style>
  <w:style w:type="paragraph" w:styleId="Kopvaninhoudsopgave">
    <w:name w:val="TOC Heading"/>
    <w:basedOn w:val="Standaard"/>
    <w:next w:val="Standaard"/>
    <w:uiPriority w:val="39"/>
    <w:semiHidden/>
    <w:qFormat/>
    <w:rsid w:val="002717C3"/>
    <w:pPr>
      <w:spacing w:before="360" w:after="360"/>
    </w:pPr>
    <w:rPr>
      <w:sz w:val="36"/>
    </w:rPr>
  </w:style>
  <w:style w:type="paragraph" w:customStyle="1" w:styleId="Rodetitelvoortitelblad">
    <w:name w:val="Rode titel voor titelblad"/>
    <w:basedOn w:val="Standaard"/>
    <w:link w:val="RodetitelvoortitelbladChar"/>
    <w:uiPriority w:val="8"/>
    <w:semiHidden/>
    <w:rsid w:val="002717C3"/>
    <w:rPr>
      <w:color w:val="000000" w:themeColor="text2"/>
      <w:sz w:val="64"/>
      <w:lang w:val="en-US"/>
    </w:rPr>
  </w:style>
  <w:style w:type="character" w:customStyle="1" w:styleId="RodetitelvoortitelbladChar">
    <w:name w:val="Rode titel voor titelblad Char"/>
    <w:basedOn w:val="Standaardalinea-lettertype"/>
    <w:link w:val="Rodetitelvoortitelblad"/>
    <w:uiPriority w:val="8"/>
    <w:semiHidden/>
    <w:rsid w:val="00FC6BA1"/>
    <w:rPr>
      <w:rFonts w:ascii="Corbel" w:hAnsi="Corbel"/>
      <w:color w:val="000000" w:themeColor="text2"/>
      <w:sz w:val="64"/>
      <w:lang w:val="en-US"/>
    </w:rPr>
  </w:style>
  <w:style w:type="character" w:customStyle="1" w:styleId="Kop4Char">
    <w:name w:val="Kop 4 Char"/>
    <w:basedOn w:val="Standaardalinea-lettertype"/>
    <w:link w:val="Kop4"/>
    <w:uiPriority w:val="5"/>
    <w:rsid w:val="00FC6BA1"/>
    <w:rPr>
      <w:rFonts w:asciiTheme="majorHAnsi" w:eastAsiaTheme="majorEastAsia" w:hAnsiTheme="majorHAnsi" w:cstheme="majorBidi"/>
      <w:b/>
      <w:bCs/>
      <w:iCs/>
      <w:color w:val="000000" w:themeColor="tex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BA1"/>
    <w:rPr>
      <w:rFonts w:asciiTheme="majorHAnsi" w:eastAsiaTheme="majorEastAsia" w:hAnsiTheme="majorHAnsi" w:cstheme="majorBidi"/>
      <w:color w:val="271341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4637"/>
    <w:rPr>
      <w:rFonts w:asciiTheme="majorHAnsi" w:eastAsiaTheme="majorEastAsia" w:hAnsiTheme="majorHAnsi" w:cstheme="majorBidi"/>
      <w:i/>
      <w:iCs/>
      <w:color w:val="271341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463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46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46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Plaatsendatumvoortitelpagina">
    <w:name w:val="Plaats en datum voor titelpagina"/>
    <w:basedOn w:val="Voettekst"/>
    <w:uiPriority w:val="12"/>
    <w:semiHidden/>
    <w:rsid w:val="00442748"/>
    <w:rPr>
      <w:lang w:val="en-US"/>
    </w:rPr>
  </w:style>
  <w:style w:type="paragraph" w:styleId="Normaalweb">
    <w:name w:val="Normal (Web)"/>
    <w:basedOn w:val="Standaard"/>
    <w:uiPriority w:val="99"/>
    <w:semiHidden/>
    <w:rsid w:val="00DE7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table" w:styleId="Tabelraster">
    <w:name w:val="Table Grid"/>
    <w:basedOn w:val="Standaardtabel"/>
    <w:uiPriority w:val="59"/>
    <w:rsid w:val="00FC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op">
    <w:name w:val="stop"/>
    <w:basedOn w:val="Standaardtabel"/>
    <w:uiPriority w:val="99"/>
    <w:qFormat/>
    <w:rsid w:val="00FC6BA1"/>
    <w:rPr>
      <w:sz w:val="20"/>
    </w:rPr>
    <w:tblPr>
      <w:tblBorders>
        <w:insideH w:val="single" w:sz="2" w:space="0" w:color="4F4F4F" w:themeColor="background1" w:themeShade="80"/>
        <w:insideV w:val="single" w:sz="2" w:space="0" w:color="4F4F4F" w:themeColor="background1" w:themeShade="80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6E20E2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E20E2"/>
    <w:rPr>
      <w:color w:val="000000" w:themeColor="text1"/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20E2"/>
    <w:rPr>
      <w:vertAlign w:val="superscript"/>
    </w:rPr>
  </w:style>
  <w:style w:type="paragraph" w:customStyle="1" w:styleId="Default">
    <w:name w:val="Default"/>
    <w:rsid w:val="00C51F41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m\Documents\STOP4-7\co&#246;rdinator\dagelijks%20beleid\administratie%20en%20huisstijl\brief.dotx" TargetMode="External"/></Relationships>
</file>

<file path=word/theme/theme1.xml><?xml version="1.0" encoding="utf-8"?>
<a:theme xmlns:a="http://schemas.openxmlformats.org/drawingml/2006/main" name="vbjk">
  <a:themeElements>
    <a:clrScheme name="stop">
      <a:dk1>
        <a:srgbClr val="000000"/>
      </a:dk1>
      <a:lt1>
        <a:srgbClr val="9F9F9F"/>
      </a:lt1>
      <a:dk2>
        <a:srgbClr val="000000"/>
      </a:dk2>
      <a:lt2>
        <a:srgbClr val="3C3C3C"/>
      </a:lt2>
      <a:accent1>
        <a:srgbClr val="4F2683"/>
      </a:accent1>
      <a:accent2>
        <a:srgbClr val="595959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70C0"/>
      </a:hlink>
      <a:folHlink>
        <a:srgbClr val="4F2683"/>
      </a:folHlink>
    </a:clrScheme>
    <a:fontScheme name="vbjk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C347BB6FE78438CC5770AF05404B4" ma:contentTypeVersion="16" ma:contentTypeDescription="Een nieuw document maken." ma:contentTypeScope="" ma:versionID="2f5e60bf32d35c836bd28c8f1cad8b56">
  <xsd:schema xmlns:xsd="http://www.w3.org/2001/XMLSchema" xmlns:xs="http://www.w3.org/2001/XMLSchema" xmlns:p="http://schemas.microsoft.com/office/2006/metadata/properties" xmlns:ns2="a5edf755-2a99-4ab7-814a-fcccb21e3e9b" xmlns:ns3="24ebc396-3e62-41af-8ed2-2fe9b728ac40" targetNamespace="http://schemas.microsoft.com/office/2006/metadata/properties" ma:root="true" ma:fieldsID="41c974ce1c22115b55e154d9b95486e2" ns2:_="" ns3:_="">
    <xsd:import namespace="a5edf755-2a99-4ab7-814a-fcccb21e3e9b"/>
    <xsd:import namespace="24ebc396-3e62-41af-8ed2-2fe9b728ac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df755-2a99-4ab7-814a-fcccb21e3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d5966a6-5cb4-4ba8-aec4-97d51fd6c2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bc396-3e62-41af-8ed2-2fe9b728ac40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Uni11</b:Tag>
    <b:SourceType>Report</b:SourceType>
    <b:Guid>{D34DDB4C-49E6-43D1-91D8-A297B3E73117}</b:Guid>
    <b:Author>
      <b:Author>
        <b:NameList>
          <b:Person>
            <b:Last>Gent</b:Last>
            <b:First>Universiteit</b:First>
          </b:Person>
        </b:NameList>
      </b:Author>
    </b:Author>
    <b:Title>Core</b:Title>
    <b:Year>2011</b:Year>
    <b:City>Londen Gent</b:City>
    <b:Publisher>VBJK</b:Publisher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edf755-2a99-4ab7-814a-fcccb21e3e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FA0285-2C73-47F3-91BC-3A4096E83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D55A9C-AB82-4A41-8211-2639630A3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df755-2a99-4ab7-814a-fcccb21e3e9b"/>
    <ds:schemaRef ds:uri="24ebc396-3e62-41af-8ed2-2fe9b728a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A08CD2-C936-4011-A35E-186084D6B1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93B3AC-FCFF-45F2-A3CE-08323EFF83C7}">
  <ds:schemaRefs>
    <ds:schemaRef ds:uri="http://schemas.microsoft.com/office/2006/metadata/properties"/>
    <ds:schemaRef ds:uri="http://schemas.microsoft.com/office/infopath/2007/PartnerControls"/>
    <ds:schemaRef ds:uri="a5edf755-2a99-4ab7-814a-fcccb21e3e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0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mike.decloedt</dc:creator>
  <cp:lastModifiedBy>Elke - STOPGL</cp:lastModifiedBy>
  <cp:revision>18</cp:revision>
  <cp:lastPrinted>2025-10-30T08:59:00Z</cp:lastPrinted>
  <dcterms:created xsi:type="dcterms:W3CDTF">2024-08-08T09:58:00Z</dcterms:created>
  <dcterms:modified xsi:type="dcterms:W3CDTF">2026-06-18T14:00:00Z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0x010100E3CC347BB6FE78438CC5770AF05404B4</vt:lpwstr>
  </property>
  <property fmtid="{D5CDD505-2E9C-101B-9397-08002B2CF9AE}" pid="3" name="MediaServiceImageTags">
    <vt:lpwstr/>
  </property>
</Properties>
</file>